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6BE86" w14:textId="77777777" w:rsidR="00642743" w:rsidRPr="0001682D" w:rsidRDefault="00642743" w:rsidP="00642743">
      <w:pPr>
        <w:pStyle w:val="F-Titel"/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>Woo-verzoek</w:t>
      </w:r>
    </w:p>
    <w:p w14:paraId="5F97CDA1" w14:textId="77777777" w:rsidR="00642743" w:rsidRPr="0001682D" w:rsidRDefault="00642743" w:rsidP="00642743">
      <w:pPr>
        <w:pStyle w:val="F-Ondertitel"/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 xml:space="preserve">Verzoek om openbaarmaking </w:t>
      </w:r>
      <w:r w:rsidRPr="0001682D">
        <w:rPr>
          <w:rFonts w:ascii="Arial" w:hAnsi="Arial" w:cs="Arial"/>
          <w:sz w:val="20"/>
          <w:szCs w:val="20"/>
        </w:rPr>
        <w:br/>
        <w:t>artikel 1.1 Wet Open Overheid 2022</w:t>
      </w:r>
    </w:p>
    <w:p w14:paraId="5DB8871B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0B240D0D" w14:textId="77777777" w:rsidR="00642743" w:rsidRPr="0001682D" w:rsidRDefault="00642743" w:rsidP="00642743">
      <w:pPr>
        <w:jc w:val="right"/>
        <w:rPr>
          <w:rStyle w:val="F-AccentChar"/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[naam afzender]</w:t>
      </w:r>
      <w:r w:rsidRPr="0001682D">
        <w:rPr>
          <w:rFonts w:ascii="Arial" w:hAnsi="Arial" w:cs="Arial"/>
          <w:sz w:val="20"/>
          <w:szCs w:val="20"/>
        </w:rPr>
        <w:br/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[straat en huisnummer]</w:t>
      </w:r>
      <w:r w:rsidRPr="0001682D">
        <w:rPr>
          <w:rFonts w:ascii="Arial" w:hAnsi="Arial" w:cs="Arial"/>
          <w:sz w:val="20"/>
          <w:szCs w:val="20"/>
        </w:rPr>
        <w:br/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[postcode en plaats]</w:t>
      </w:r>
    </w:p>
    <w:p w14:paraId="011550F7" w14:textId="77777777" w:rsidR="00642743" w:rsidRPr="0001682D" w:rsidRDefault="00642743" w:rsidP="00642743">
      <w:pPr>
        <w:jc w:val="right"/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[telefoonnummer]</w:t>
      </w:r>
      <w:r w:rsidRPr="0001682D">
        <w:rPr>
          <w:rFonts w:ascii="Arial" w:hAnsi="Arial" w:cs="Arial"/>
          <w:sz w:val="20"/>
          <w:szCs w:val="20"/>
        </w:rPr>
        <w:br/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[e-mailadres]</w:t>
      </w:r>
      <w:r w:rsidRPr="0001682D">
        <w:rPr>
          <w:rFonts w:ascii="Arial" w:hAnsi="Arial" w:cs="Arial"/>
          <w:sz w:val="20"/>
          <w:szCs w:val="20"/>
        </w:rPr>
        <w:br/>
      </w:r>
    </w:p>
    <w:p w14:paraId="29CFD1C6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24AF5BB2" w14:textId="0603FCCF" w:rsidR="00642743" w:rsidRPr="0001682D" w:rsidRDefault="00642743" w:rsidP="00642743">
      <w:pPr>
        <w:rPr>
          <w:rFonts w:ascii="Arial" w:hAnsi="Arial" w:cs="Arial"/>
          <w:color w:val="2F5496" w:themeColor="accent5" w:themeShade="B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Veiligheidsregio Hollands Midden</w:t>
      </w:r>
      <w:r w:rsidRPr="0001682D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Postbus 1123</w:t>
      </w:r>
      <w:r w:rsidRPr="0001682D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2302 BC Leiden</w:t>
      </w:r>
    </w:p>
    <w:p w14:paraId="765D7492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7A4DF05F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br/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[plaats en datum]</w:t>
      </w:r>
      <w:r w:rsidRPr="0001682D">
        <w:rPr>
          <w:rFonts w:ascii="Arial" w:hAnsi="Arial" w:cs="Arial"/>
          <w:sz w:val="20"/>
          <w:szCs w:val="20"/>
        </w:rPr>
        <w:br/>
      </w:r>
      <w:r w:rsidRPr="0001682D">
        <w:rPr>
          <w:rFonts w:ascii="Arial" w:hAnsi="Arial" w:cs="Arial"/>
          <w:sz w:val="20"/>
          <w:szCs w:val="20"/>
        </w:rPr>
        <w:br/>
        <w:t>Betreft: Verzoek om informatie</w:t>
      </w:r>
    </w:p>
    <w:p w14:paraId="1B0B6154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1EA18DE3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br/>
        <w:t>Geachte heer, mevrouw,</w:t>
      </w:r>
    </w:p>
    <w:p w14:paraId="36CD040C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br/>
        <w:t xml:space="preserve">In het kader van ...................... </w:t>
      </w:r>
      <w:r w:rsidRPr="0001682D">
        <w:rPr>
          <w:rStyle w:val="F-AccentChar"/>
          <w:rFonts w:ascii="Arial" w:hAnsi="Arial" w:cs="Arial"/>
          <w:sz w:val="20"/>
          <w:szCs w:val="20"/>
        </w:rPr>
        <w:t>[reden verzoek]</w:t>
      </w:r>
      <w:r w:rsidRPr="0001682D">
        <w:rPr>
          <w:rFonts w:ascii="Arial" w:hAnsi="Arial" w:cs="Arial"/>
          <w:sz w:val="20"/>
          <w:szCs w:val="20"/>
        </w:rPr>
        <w:t xml:space="preserve">, verzoek ik u mij de volgende informatie/documenten te verstrekken: ................. </w:t>
      </w:r>
      <w:r w:rsidRPr="0001682D">
        <w:rPr>
          <w:rStyle w:val="F-AccentChar"/>
          <w:rFonts w:ascii="Arial" w:hAnsi="Arial" w:cs="Arial"/>
          <w:sz w:val="20"/>
          <w:szCs w:val="20"/>
        </w:rPr>
        <w:t>[opsomming documenten]</w:t>
      </w:r>
      <w:r w:rsidRPr="0001682D">
        <w:rPr>
          <w:rFonts w:ascii="Arial" w:hAnsi="Arial" w:cs="Arial"/>
          <w:sz w:val="20"/>
          <w:szCs w:val="20"/>
        </w:rPr>
        <w:t>.</w:t>
      </w:r>
    </w:p>
    <w:p w14:paraId="72211E3E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>Dit verzoek is zoals bedoeld in artikel 4.1 van de Wet Open Overheid. Met verwijzing naar de termijn in dit artikel, verzoek ik u om mij de gevraagde informatie binnen vier weken na ontvangst van deze brief op te sturen.</w:t>
      </w:r>
    </w:p>
    <w:p w14:paraId="7B922136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 xml:space="preserve">Als u kosten in rekening brengt voor het maken van kopieën en dergelijke, verzoek ik u mij hiervan vooraf op de hoogte te brengen per ............... </w:t>
      </w:r>
      <w:r w:rsidRPr="0001682D">
        <w:rPr>
          <w:rStyle w:val="F-AccentChar"/>
          <w:rFonts w:ascii="Arial" w:hAnsi="Arial" w:cs="Arial"/>
          <w:sz w:val="20"/>
          <w:szCs w:val="20"/>
        </w:rPr>
        <w:t>[communicatiemiddel]</w:t>
      </w:r>
      <w:r w:rsidRPr="0001682D">
        <w:rPr>
          <w:rFonts w:ascii="Arial" w:hAnsi="Arial" w:cs="Arial"/>
          <w:sz w:val="20"/>
          <w:szCs w:val="20"/>
        </w:rPr>
        <w:t>.</w:t>
      </w:r>
    </w:p>
    <w:p w14:paraId="30111C04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>Als u voor de volledige afhandeling dit verzoek door moet sturen naar andere bestuursorganen of instanties, zou ik een schriftelijke kopie hiervan op prijs stellen.</w:t>
      </w:r>
    </w:p>
    <w:p w14:paraId="1B6C81A0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2CB58522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>Met vriendelijke groet,</w:t>
      </w:r>
    </w:p>
    <w:p w14:paraId="4AC1310F" w14:textId="77777777" w:rsidR="00642743" w:rsidRPr="0001682D" w:rsidRDefault="00642743" w:rsidP="00642743">
      <w:pPr>
        <w:rPr>
          <w:rFonts w:ascii="Arial" w:hAnsi="Arial" w:cs="Arial"/>
          <w:sz w:val="20"/>
          <w:szCs w:val="20"/>
        </w:rPr>
      </w:pPr>
    </w:p>
    <w:p w14:paraId="7083DFC4" w14:textId="77777777" w:rsidR="00642743" w:rsidRPr="0001682D" w:rsidRDefault="00642743" w:rsidP="00642743">
      <w:pPr>
        <w:rPr>
          <w:rFonts w:ascii="Arial" w:hAnsi="Arial" w:cs="Arial"/>
          <w:color w:val="2F5496" w:themeColor="accent5" w:themeShade="BF"/>
          <w:sz w:val="20"/>
          <w:szCs w:val="20"/>
        </w:rPr>
      </w:pPr>
      <w:r w:rsidRPr="0001682D">
        <w:rPr>
          <w:rFonts w:ascii="Arial" w:hAnsi="Arial" w:cs="Arial"/>
          <w:sz w:val="20"/>
          <w:szCs w:val="20"/>
        </w:rPr>
        <w:t xml:space="preserve">…………. </w:t>
      </w:r>
      <w:r w:rsidRPr="0001682D">
        <w:rPr>
          <w:rStyle w:val="F-AccentChar"/>
          <w:rFonts w:ascii="Arial" w:hAnsi="Arial" w:cs="Arial"/>
          <w:sz w:val="20"/>
          <w:szCs w:val="20"/>
        </w:rPr>
        <w:t>[naam en handtekening afzender]</w:t>
      </w:r>
    </w:p>
    <w:p w14:paraId="09BCDFFB" w14:textId="77777777" w:rsidR="000754D8" w:rsidRPr="00BA3A4B" w:rsidRDefault="000754D8" w:rsidP="00D5712D">
      <w:pPr>
        <w:spacing w:line="240" w:lineRule="auto"/>
      </w:pPr>
    </w:p>
    <w:sectPr w:rsidR="000754D8" w:rsidRPr="00BA3A4B" w:rsidSect="00D571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59" w:right="1191" w:bottom="1701" w:left="1701" w:header="0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5B439" w14:textId="77777777" w:rsidR="00642743" w:rsidRDefault="00642743">
      <w:r>
        <w:separator/>
      </w:r>
    </w:p>
  </w:endnote>
  <w:endnote w:type="continuationSeparator" w:id="0">
    <w:p w14:paraId="2DCC862D" w14:textId="77777777" w:rsidR="00642743" w:rsidRDefault="0064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DFormfon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CF5C" w14:textId="77777777" w:rsidR="00D5712D" w:rsidRDefault="00D5712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809CF" w14:textId="77777777" w:rsidR="006B4FE6" w:rsidRDefault="006B4FE6" w:rsidP="006B4FE6">
    <w:pPr>
      <w:pStyle w:val="Voettekst"/>
      <w:jc w:val="right"/>
      <w:rPr>
        <w:sz w:val="18"/>
        <w:szCs w:val="18"/>
      </w:rPr>
    </w:pPr>
    <w:r>
      <w:rPr>
        <w:sz w:val="18"/>
        <w:szCs w:val="18"/>
      </w:rPr>
      <w:t xml:space="preserve">Pagina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496675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  <w:p w14:paraId="68DD07F0" w14:textId="77777777" w:rsidR="006B4FE6" w:rsidRDefault="006B4FE6" w:rsidP="006B4FE6">
    <w:pPr>
      <w:pStyle w:val="Voettekst"/>
      <w:spacing w:line="1200" w:lineRule="atLea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5C7D" w14:textId="77777777" w:rsidR="002B03DE" w:rsidRDefault="002B03DE" w:rsidP="002B03DE">
    <w:pPr>
      <w:pStyle w:val="Voettekst"/>
      <w:jc w:val="right"/>
    </w:pPr>
  </w:p>
  <w:p w14:paraId="570020B8" w14:textId="77777777" w:rsidR="00F808F7" w:rsidRDefault="00F808F7" w:rsidP="00D5712D">
    <w:pPr>
      <w:pStyle w:val="Voettekst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1CEA7" w14:textId="77777777" w:rsidR="00642743" w:rsidRDefault="00642743">
      <w:r>
        <w:separator/>
      </w:r>
    </w:p>
  </w:footnote>
  <w:footnote w:type="continuationSeparator" w:id="0">
    <w:p w14:paraId="236CA1EC" w14:textId="77777777" w:rsidR="00642743" w:rsidRDefault="00642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4CD7" w14:textId="77777777" w:rsidR="00D5712D" w:rsidRDefault="00D5712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713B" w14:textId="77777777" w:rsidR="000A7D76" w:rsidRDefault="00A96B76" w:rsidP="006C7ECF">
    <w:pPr>
      <w:pStyle w:val="Koptekst"/>
    </w:pPr>
    <w:r>
      <w:rPr>
        <w:noProof/>
        <w:lang w:bidi="he-IL"/>
      </w:rPr>
      <w:drawing>
        <wp:anchor distT="0" distB="0" distL="114300" distR="114300" simplePos="0" relativeHeight="251657216" behindDoc="1" locked="1" layoutInCell="1" allowOverlap="1" wp14:anchorId="696140E7" wp14:editId="5303BB21">
          <wp:simplePos x="0" y="0"/>
          <wp:positionH relativeFrom="page">
            <wp:posOffset>965200</wp:posOffset>
          </wp:positionH>
          <wp:positionV relativeFrom="page">
            <wp:posOffset>342265</wp:posOffset>
          </wp:positionV>
          <wp:extent cx="2415540" cy="10012680"/>
          <wp:effectExtent l="0" t="0" r="0" b="0"/>
          <wp:wrapNone/>
          <wp:docPr id="20" name="KoptekstZonderLogo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tekstZonderLogos" hidden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10012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21DB9" w14:textId="77777777" w:rsidR="000A7D76" w:rsidRDefault="00D5712D" w:rsidP="00FF4F93">
    <w:pPr>
      <w:pStyle w:val="Koptekst"/>
      <w:spacing w:line="2820" w:lineRule="exact"/>
    </w:pPr>
    <w:r>
      <w:rPr>
        <w:noProof/>
        <w:lang w:bidi="he-IL"/>
      </w:rPr>
      <w:drawing>
        <wp:anchor distT="0" distB="0" distL="114300" distR="114300" simplePos="0" relativeHeight="251663360" behindDoc="1" locked="0" layoutInCell="1" allowOverlap="1" wp14:anchorId="512EB954" wp14:editId="0888AB47">
          <wp:simplePos x="0" y="0"/>
          <wp:positionH relativeFrom="column">
            <wp:posOffset>1351</wp:posOffset>
          </wp:positionH>
          <wp:positionV relativeFrom="paragraph">
            <wp:posOffset>664234</wp:posOffset>
          </wp:positionV>
          <wp:extent cx="2376000" cy="467082"/>
          <wp:effectExtent l="0" t="0" r="5715" b="9525"/>
          <wp:wrapNone/>
          <wp:docPr id="2" name="Logo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6000" cy="467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6B76">
      <w:rPr>
        <w:noProof/>
        <w:lang w:bidi="he-IL"/>
      </w:rPr>
      <w:drawing>
        <wp:anchor distT="0" distB="0" distL="114300" distR="114300" simplePos="0" relativeHeight="251656192" behindDoc="1" locked="1" layoutInCell="1" allowOverlap="1" wp14:anchorId="7E1F7B83" wp14:editId="18D23DB0">
          <wp:simplePos x="0" y="0"/>
          <wp:positionH relativeFrom="column">
            <wp:posOffset>-331470</wp:posOffset>
          </wp:positionH>
          <wp:positionV relativeFrom="page">
            <wp:posOffset>237490</wp:posOffset>
          </wp:positionV>
          <wp:extent cx="2882900" cy="9893300"/>
          <wp:effectExtent l="0" t="0" r="0" b="0"/>
          <wp:wrapNone/>
          <wp:docPr id="24" name="KoptekstEerstePagina" descr="A4 template + logo.pn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tekstEerstePagina" descr="A4 template + logo.png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900" cy="9893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540C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83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CEA1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22FA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E6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16E4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1E15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9469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84D4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F6C6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85484"/>
    <w:multiLevelType w:val="multilevel"/>
    <w:tmpl w:val="76AC3048"/>
    <w:name w:val="Opsomming met hokjes"/>
    <w:styleLink w:val="Opsommingmethokjes"/>
    <w:lvl w:ilvl="0">
      <w:start w:val="1"/>
      <w:numFmt w:val="bullet"/>
      <w:lvlRestart w:val="0"/>
      <w:lvlText w:val="•"/>
      <w:lvlJc w:val="left"/>
      <w:pPr>
        <w:tabs>
          <w:tab w:val="num" w:pos="312"/>
        </w:tabs>
        <w:ind w:left="312" w:hanging="312"/>
      </w:pPr>
      <w:rPr>
        <w:rFonts w:ascii="ASDFormfont" w:hAnsi="ASDFormfont" w:cs="Times New Roman" w:hint="default"/>
        <w:b w:val="0"/>
        <w:i w:val="0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12"/>
      </w:pPr>
      <w:rPr>
        <w:rFonts w:ascii="Arial" w:hAnsi="Aria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abstractNum w:abstractNumId="11" w15:restartNumberingAfterBreak="0">
    <w:nsid w:val="049D1D08"/>
    <w:multiLevelType w:val="multilevel"/>
    <w:tmpl w:val="A0F09C6C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3">
      <w:start w:val="1"/>
      <w:numFmt w:val="none"/>
      <w:pStyle w:val="Kop4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4">
      <w:start w:val="1"/>
      <w:numFmt w:val="none"/>
      <w:pStyle w:val="Kop5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5">
      <w:start w:val="1"/>
      <w:numFmt w:val="none"/>
      <w:pStyle w:val="Kop6"/>
      <w:lvlText w:val=""/>
      <w:lvlJc w:val="left"/>
      <w:pPr>
        <w:tabs>
          <w:tab w:val="num" w:pos="1151"/>
        </w:tabs>
        <w:ind w:left="1151" w:hanging="1151"/>
      </w:pPr>
      <w:rPr>
        <w:rFonts w:ascii="Arial" w:hAnsi="Arial" w:cs="Arial" w:hint="default"/>
      </w:rPr>
    </w:lvl>
    <w:lvl w:ilvl="6">
      <w:start w:val="1"/>
      <w:numFmt w:val="none"/>
      <w:pStyle w:val="Kop7"/>
      <w:lvlText w:val=""/>
      <w:lvlJc w:val="left"/>
      <w:pPr>
        <w:tabs>
          <w:tab w:val="num" w:pos="1298"/>
        </w:tabs>
        <w:ind w:left="1298" w:hanging="1298"/>
      </w:pPr>
      <w:rPr>
        <w:rFonts w:ascii="Arial" w:hAnsi="Arial" w:cs="Arial" w:hint="default"/>
      </w:rPr>
    </w:lvl>
    <w:lvl w:ilvl="7">
      <w:start w:val="1"/>
      <w:numFmt w:val="none"/>
      <w:pStyle w:val="Kop8"/>
      <w:lvlText w:val="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pStyle w:val="Kop9"/>
      <w:suff w:val="nothing"/>
      <w:lvlText w:val="Bijlage %9  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 w15:restartNumberingAfterBreak="0">
    <w:nsid w:val="38C1746A"/>
    <w:multiLevelType w:val="multilevel"/>
    <w:tmpl w:val="EED023AE"/>
    <w:name w:val="Opsomming met cijfers2"/>
    <w:styleLink w:val="Opsommingmetcijfers"/>
    <w:lvl w:ilvl="0">
      <w:start w:val="1"/>
      <w:numFmt w:val="decimal"/>
      <w:lvlText w:val="%1"/>
      <w:lvlJc w:val="left"/>
      <w:pPr>
        <w:tabs>
          <w:tab w:val="num" w:pos="312"/>
        </w:tabs>
        <w:ind w:left="312" w:hanging="312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CF6379C"/>
    <w:multiLevelType w:val="multilevel"/>
    <w:tmpl w:val="EBEECA5E"/>
    <w:name w:val="Opsomming met letters"/>
    <w:styleLink w:val="Opsommingmetletters"/>
    <w:lvl w:ilvl="0">
      <w:start w:val="1"/>
      <w:numFmt w:val="lowerLetter"/>
      <w:lvlText w:val="%1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6C611E38"/>
    <w:multiLevelType w:val="multilevel"/>
    <w:tmpl w:val="04F698AC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ascii="Arial" w:hAnsi="Arial" w:cs="Arial"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5">
      <w:start w:val="1"/>
      <w:numFmt w:val="none"/>
      <w:lvlText w:val=""/>
      <w:lvlJc w:val="left"/>
      <w:pPr>
        <w:tabs>
          <w:tab w:val="num" w:pos="1151"/>
        </w:tabs>
        <w:ind w:left="1151" w:hanging="1151"/>
      </w:pPr>
      <w:rPr>
        <w:rFonts w:ascii="Arial" w:hAnsi="Arial" w:cs="Arial" w:hint="default"/>
      </w:rPr>
    </w:lvl>
    <w:lvl w:ilvl="6">
      <w:start w:val="1"/>
      <w:numFmt w:val="none"/>
      <w:lvlText w:val=""/>
      <w:lvlJc w:val="left"/>
      <w:pPr>
        <w:tabs>
          <w:tab w:val="num" w:pos="1298"/>
        </w:tabs>
        <w:ind w:left="1298" w:hanging="1298"/>
      </w:pPr>
      <w:rPr>
        <w:rFonts w:ascii="Arial" w:hAnsi="Arial" w:cs="Arial"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suff w:val="nothing"/>
      <w:lvlText w:val="Bijlage %9  "/>
      <w:lvlJc w:val="left"/>
      <w:pPr>
        <w:ind w:left="0" w:firstLine="0"/>
      </w:pPr>
      <w:rPr>
        <w:rFonts w:ascii="Arial" w:hAnsi="Arial" w:cs="Arial" w:hint="default"/>
      </w:rPr>
    </w:lvl>
  </w:abstractNum>
  <w:num w:numId="1" w16cid:durableId="894779276">
    <w:abstractNumId w:val="11"/>
  </w:num>
  <w:num w:numId="2" w16cid:durableId="503742021">
    <w:abstractNumId w:val="11"/>
  </w:num>
  <w:num w:numId="3" w16cid:durableId="1064645364">
    <w:abstractNumId w:val="11"/>
  </w:num>
  <w:num w:numId="4" w16cid:durableId="78064193">
    <w:abstractNumId w:val="11"/>
  </w:num>
  <w:num w:numId="5" w16cid:durableId="1716008980">
    <w:abstractNumId w:val="11"/>
  </w:num>
  <w:num w:numId="6" w16cid:durableId="1912889341">
    <w:abstractNumId w:val="11"/>
  </w:num>
  <w:num w:numId="7" w16cid:durableId="2115241850">
    <w:abstractNumId w:val="11"/>
  </w:num>
  <w:num w:numId="8" w16cid:durableId="1920481224">
    <w:abstractNumId w:val="11"/>
  </w:num>
  <w:num w:numId="9" w16cid:durableId="1503357560">
    <w:abstractNumId w:val="11"/>
  </w:num>
  <w:num w:numId="10" w16cid:durableId="843981293">
    <w:abstractNumId w:val="11"/>
  </w:num>
  <w:num w:numId="11" w16cid:durableId="1981962482">
    <w:abstractNumId w:val="11"/>
  </w:num>
  <w:num w:numId="12" w16cid:durableId="1326130674">
    <w:abstractNumId w:val="11"/>
  </w:num>
  <w:num w:numId="13" w16cid:durableId="1673609149">
    <w:abstractNumId w:val="11"/>
  </w:num>
  <w:num w:numId="14" w16cid:durableId="1050496868">
    <w:abstractNumId w:val="12"/>
  </w:num>
  <w:num w:numId="15" w16cid:durableId="1824226766">
    <w:abstractNumId w:val="10"/>
  </w:num>
  <w:num w:numId="16" w16cid:durableId="1875926846">
    <w:abstractNumId w:val="13"/>
  </w:num>
  <w:num w:numId="17" w16cid:durableId="275527706">
    <w:abstractNumId w:val="1"/>
  </w:num>
  <w:num w:numId="18" w16cid:durableId="1635135978">
    <w:abstractNumId w:val="14"/>
  </w:num>
  <w:num w:numId="19" w16cid:durableId="268009315">
    <w:abstractNumId w:val="9"/>
  </w:num>
  <w:num w:numId="20" w16cid:durableId="395326831">
    <w:abstractNumId w:val="7"/>
  </w:num>
  <w:num w:numId="21" w16cid:durableId="855192613">
    <w:abstractNumId w:val="6"/>
  </w:num>
  <w:num w:numId="22" w16cid:durableId="854611353">
    <w:abstractNumId w:val="5"/>
  </w:num>
  <w:num w:numId="23" w16cid:durableId="2006349645">
    <w:abstractNumId w:val="4"/>
  </w:num>
  <w:num w:numId="24" w16cid:durableId="227811772">
    <w:abstractNumId w:val="8"/>
  </w:num>
  <w:num w:numId="25" w16cid:durableId="334185837">
    <w:abstractNumId w:val="3"/>
  </w:num>
  <w:num w:numId="26" w16cid:durableId="594703887">
    <w:abstractNumId w:val="2"/>
  </w:num>
  <w:num w:numId="27" w16cid:durableId="1607889424">
    <w:abstractNumId w:val="0"/>
  </w:num>
  <w:num w:numId="28" w16cid:durableId="973564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43"/>
    <w:rsid w:val="00012060"/>
    <w:rsid w:val="00014D6D"/>
    <w:rsid w:val="00036B44"/>
    <w:rsid w:val="00052930"/>
    <w:rsid w:val="000754D8"/>
    <w:rsid w:val="00086FB3"/>
    <w:rsid w:val="000A7D76"/>
    <w:rsid w:val="000B590E"/>
    <w:rsid w:val="00110275"/>
    <w:rsid w:val="0011056C"/>
    <w:rsid w:val="001255AA"/>
    <w:rsid w:val="0013152B"/>
    <w:rsid w:val="00137005"/>
    <w:rsid w:val="00165953"/>
    <w:rsid w:val="001759D5"/>
    <w:rsid w:val="00190710"/>
    <w:rsid w:val="001A13A4"/>
    <w:rsid w:val="001A37B2"/>
    <w:rsid w:val="001D1871"/>
    <w:rsid w:val="001E55A0"/>
    <w:rsid w:val="001F6394"/>
    <w:rsid w:val="00201B3F"/>
    <w:rsid w:val="00216104"/>
    <w:rsid w:val="00223BDD"/>
    <w:rsid w:val="002257D3"/>
    <w:rsid w:val="00231CE0"/>
    <w:rsid w:val="00264714"/>
    <w:rsid w:val="002B03DE"/>
    <w:rsid w:val="002B37AC"/>
    <w:rsid w:val="002B3B3B"/>
    <w:rsid w:val="00301B8C"/>
    <w:rsid w:val="00307253"/>
    <w:rsid w:val="003136CE"/>
    <w:rsid w:val="00314565"/>
    <w:rsid w:val="00340C8B"/>
    <w:rsid w:val="00387FA7"/>
    <w:rsid w:val="00395F6E"/>
    <w:rsid w:val="003A02A6"/>
    <w:rsid w:val="00412F48"/>
    <w:rsid w:val="004278C4"/>
    <w:rsid w:val="00430E09"/>
    <w:rsid w:val="004360F8"/>
    <w:rsid w:val="004707F1"/>
    <w:rsid w:val="00496675"/>
    <w:rsid w:val="004A0BFC"/>
    <w:rsid w:val="004B0ED1"/>
    <w:rsid w:val="004B33CE"/>
    <w:rsid w:val="004B34C6"/>
    <w:rsid w:val="004C00DC"/>
    <w:rsid w:val="004C3F15"/>
    <w:rsid w:val="004F57DA"/>
    <w:rsid w:val="004F7314"/>
    <w:rsid w:val="004F738D"/>
    <w:rsid w:val="005015BB"/>
    <w:rsid w:val="00527099"/>
    <w:rsid w:val="00547A0A"/>
    <w:rsid w:val="00550B63"/>
    <w:rsid w:val="00553E30"/>
    <w:rsid w:val="005543A7"/>
    <w:rsid w:val="0056169B"/>
    <w:rsid w:val="00573096"/>
    <w:rsid w:val="00590C40"/>
    <w:rsid w:val="00593F32"/>
    <w:rsid w:val="00595C0D"/>
    <w:rsid w:val="005E52D4"/>
    <w:rsid w:val="006140BF"/>
    <w:rsid w:val="00622B7D"/>
    <w:rsid w:val="006252B6"/>
    <w:rsid w:val="00625F39"/>
    <w:rsid w:val="00642743"/>
    <w:rsid w:val="006479A3"/>
    <w:rsid w:val="006614CA"/>
    <w:rsid w:val="00671525"/>
    <w:rsid w:val="006778D6"/>
    <w:rsid w:val="006B0BA1"/>
    <w:rsid w:val="006B4FE6"/>
    <w:rsid w:val="006C33B9"/>
    <w:rsid w:val="006C7ECF"/>
    <w:rsid w:val="007129FD"/>
    <w:rsid w:val="00753FC6"/>
    <w:rsid w:val="00754CCC"/>
    <w:rsid w:val="00757BA2"/>
    <w:rsid w:val="00760D72"/>
    <w:rsid w:val="007774B2"/>
    <w:rsid w:val="007A251B"/>
    <w:rsid w:val="007A571D"/>
    <w:rsid w:val="007B65C1"/>
    <w:rsid w:val="007D6ADB"/>
    <w:rsid w:val="007E69DA"/>
    <w:rsid w:val="007F55A4"/>
    <w:rsid w:val="00805EE4"/>
    <w:rsid w:val="00817D02"/>
    <w:rsid w:val="0082261D"/>
    <w:rsid w:val="00877527"/>
    <w:rsid w:val="00894761"/>
    <w:rsid w:val="0089603F"/>
    <w:rsid w:val="008D116D"/>
    <w:rsid w:val="008E61A7"/>
    <w:rsid w:val="00912EDB"/>
    <w:rsid w:val="0091743D"/>
    <w:rsid w:val="00936911"/>
    <w:rsid w:val="00943A26"/>
    <w:rsid w:val="00954F54"/>
    <w:rsid w:val="00962CDE"/>
    <w:rsid w:val="00964A07"/>
    <w:rsid w:val="009779C7"/>
    <w:rsid w:val="0099128B"/>
    <w:rsid w:val="009938CF"/>
    <w:rsid w:val="00994644"/>
    <w:rsid w:val="009D64F0"/>
    <w:rsid w:val="00A03377"/>
    <w:rsid w:val="00A324B4"/>
    <w:rsid w:val="00A50649"/>
    <w:rsid w:val="00A63837"/>
    <w:rsid w:val="00A63D00"/>
    <w:rsid w:val="00A6754D"/>
    <w:rsid w:val="00A6756F"/>
    <w:rsid w:val="00A760A8"/>
    <w:rsid w:val="00A96B76"/>
    <w:rsid w:val="00AA5934"/>
    <w:rsid w:val="00AB3A56"/>
    <w:rsid w:val="00AF139F"/>
    <w:rsid w:val="00B04115"/>
    <w:rsid w:val="00B075FB"/>
    <w:rsid w:val="00B1699E"/>
    <w:rsid w:val="00B4571C"/>
    <w:rsid w:val="00B55B77"/>
    <w:rsid w:val="00B61168"/>
    <w:rsid w:val="00B67C83"/>
    <w:rsid w:val="00B92317"/>
    <w:rsid w:val="00B95913"/>
    <w:rsid w:val="00BA3A4B"/>
    <w:rsid w:val="00BA4C37"/>
    <w:rsid w:val="00BA4C47"/>
    <w:rsid w:val="00BD3F21"/>
    <w:rsid w:val="00BD6D33"/>
    <w:rsid w:val="00BD7712"/>
    <w:rsid w:val="00BE0907"/>
    <w:rsid w:val="00BF5A69"/>
    <w:rsid w:val="00C07985"/>
    <w:rsid w:val="00C21163"/>
    <w:rsid w:val="00C4031C"/>
    <w:rsid w:val="00C4512B"/>
    <w:rsid w:val="00C67A86"/>
    <w:rsid w:val="00C731D6"/>
    <w:rsid w:val="00C75774"/>
    <w:rsid w:val="00C954DD"/>
    <w:rsid w:val="00CB6FBE"/>
    <w:rsid w:val="00CD53C4"/>
    <w:rsid w:val="00CD6EAD"/>
    <w:rsid w:val="00CF441D"/>
    <w:rsid w:val="00D02C09"/>
    <w:rsid w:val="00D16D1D"/>
    <w:rsid w:val="00D2346D"/>
    <w:rsid w:val="00D53408"/>
    <w:rsid w:val="00D5712D"/>
    <w:rsid w:val="00D9087B"/>
    <w:rsid w:val="00DA0E52"/>
    <w:rsid w:val="00DA3EFA"/>
    <w:rsid w:val="00DB522D"/>
    <w:rsid w:val="00DB69F1"/>
    <w:rsid w:val="00DB7741"/>
    <w:rsid w:val="00E068A3"/>
    <w:rsid w:val="00E1797E"/>
    <w:rsid w:val="00E62A68"/>
    <w:rsid w:val="00E834D5"/>
    <w:rsid w:val="00EC5591"/>
    <w:rsid w:val="00ED4609"/>
    <w:rsid w:val="00ED6C86"/>
    <w:rsid w:val="00EE071A"/>
    <w:rsid w:val="00EE1FB4"/>
    <w:rsid w:val="00EF28F9"/>
    <w:rsid w:val="00F020CB"/>
    <w:rsid w:val="00F04ABB"/>
    <w:rsid w:val="00F07F9D"/>
    <w:rsid w:val="00F31288"/>
    <w:rsid w:val="00F34CCC"/>
    <w:rsid w:val="00F808F7"/>
    <w:rsid w:val="00F8183A"/>
    <w:rsid w:val="00F97801"/>
    <w:rsid w:val="00F97836"/>
    <w:rsid w:val="00FB2FEC"/>
    <w:rsid w:val="00FB586E"/>
    <w:rsid w:val="00FD0F9A"/>
    <w:rsid w:val="00FD7997"/>
    <w:rsid w:val="00FF2CB5"/>
    <w:rsid w:val="00FF377A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ED6123"/>
  <w15:chartTrackingRefBased/>
  <w15:docId w15:val="{FC76A84C-6BE5-42DD-A967-60D93030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iPriority w:val="5"/>
    <w:qFormat/>
    <w:rsid w:val="0064274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9779C7"/>
    <w:pPr>
      <w:adjustRightInd w:val="0"/>
      <w:snapToGrid w:val="0"/>
      <w:spacing w:after="540" w:line="540" w:lineRule="exact"/>
      <w:outlineLvl w:val="0"/>
    </w:pPr>
    <w:rPr>
      <w:rFonts w:ascii="Arial" w:eastAsia="SimSun" w:hAnsi="Arial" w:cs="Arial"/>
      <w:b/>
      <w:bCs/>
      <w:noProof/>
      <w:snapToGrid w:val="0"/>
      <w:spacing w:val="10"/>
      <w:sz w:val="28"/>
      <w:szCs w:val="40"/>
      <w:lang w:eastAsia="zh-CN"/>
    </w:rPr>
  </w:style>
  <w:style w:type="paragraph" w:styleId="Kop2">
    <w:name w:val="heading 2"/>
    <w:basedOn w:val="Standaard"/>
    <w:next w:val="Standaard"/>
    <w:link w:val="Kop2Char"/>
    <w:qFormat/>
    <w:rsid w:val="009779C7"/>
    <w:pPr>
      <w:autoSpaceDE w:val="0"/>
      <w:autoSpaceDN w:val="0"/>
      <w:adjustRightInd w:val="0"/>
      <w:snapToGrid w:val="0"/>
      <w:spacing w:after="270" w:line="270" w:lineRule="exact"/>
      <w:outlineLvl w:val="1"/>
    </w:pPr>
    <w:rPr>
      <w:rFonts w:ascii="Arial" w:eastAsia="SimSun" w:hAnsi="Arial" w:cs="Arial"/>
      <w:b/>
      <w:bCs/>
      <w:noProof/>
      <w:snapToGrid w:val="0"/>
      <w:szCs w:val="24"/>
      <w:lang w:eastAsia="zh-CN"/>
    </w:rPr>
  </w:style>
  <w:style w:type="paragraph" w:styleId="Kop3">
    <w:name w:val="heading 3"/>
    <w:basedOn w:val="Standaard"/>
    <w:next w:val="Standaard"/>
    <w:link w:val="Kop3Char"/>
    <w:qFormat/>
    <w:rsid w:val="009779C7"/>
    <w:pPr>
      <w:keepNext/>
      <w:spacing w:after="0" w:line="270" w:lineRule="exact"/>
      <w:outlineLvl w:val="2"/>
    </w:pPr>
    <w:rPr>
      <w:rFonts w:ascii="Arial" w:eastAsia="Times New Roman" w:hAnsi="Arial" w:cs="Times New Roman"/>
      <w:b/>
      <w:bCs/>
      <w:spacing w:val="6"/>
      <w:sz w:val="20"/>
      <w:szCs w:val="20"/>
      <w:lang w:eastAsia="nl-NL"/>
    </w:rPr>
  </w:style>
  <w:style w:type="paragraph" w:styleId="Kop4">
    <w:name w:val="heading 4"/>
    <w:basedOn w:val="Standaard"/>
    <w:next w:val="Standaard"/>
    <w:qFormat/>
    <w:rsid w:val="00A03377"/>
    <w:pPr>
      <w:keepNext/>
      <w:numPr>
        <w:ilvl w:val="3"/>
        <w:numId w:val="28"/>
      </w:numPr>
      <w:spacing w:after="0" w:line="270" w:lineRule="exact"/>
      <w:outlineLvl w:val="3"/>
    </w:pPr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Kop5">
    <w:name w:val="heading 5"/>
    <w:basedOn w:val="Kop4"/>
    <w:next w:val="Standaard"/>
    <w:qFormat/>
    <w:rsid w:val="00A03377"/>
    <w:pPr>
      <w:numPr>
        <w:ilvl w:val="4"/>
      </w:numPr>
      <w:outlineLvl w:val="4"/>
    </w:pPr>
    <w:rPr>
      <w:b w:val="0"/>
      <w:bCs w:val="0"/>
      <w:i/>
      <w:iCs/>
    </w:rPr>
  </w:style>
  <w:style w:type="paragraph" w:styleId="Kop6">
    <w:name w:val="heading 6"/>
    <w:basedOn w:val="Standaard"/>
    <w:next w:val="Standaard"/>
    <w:qFormat/>
    <w:rsid w:val="00A03377"/>
    <w:pPr>
      <w:numPr>
        <w:ilvl w:val="5"/>
        <w:numId w:val="28"/>
      </w:numPr>
      <w:spacing w:before="240" w:after="60" w:line="255" w:lineRule="atLeast"/>
      <w:outlineLvl w:val="5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Kop7">
    <w:name w:val="heading 7"/>
    <w:basedOn w:val="Standaard"/>
    <w:next w:val="Standaard"/>
    <w:qFormat/>
    <w:rsid w:val="00A03377"/>
    <w:pPr>
      <w:numPr>
        <w:ilvl w:val="6"/>
        <w:numId w:val="28"/>
      </w:numPr>
      <w:spacing w:before="240" w:after="60" w:line="255" w:lineRule="atLeast"/>
      <w:outlineLvl w:val="6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qFormat/>
    <w:rsid w:val="00A03377"/>
    <w:pPr>
      <w:numPr>
        <w:ilvl w:val="7"/>
        <w:numId w:val="28"/>
      </w:numPr>
      <w:spacing w:before="240" w:after="60" w:line="255" w:lineRule="atLeas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Bijlage"/>
    <w:basedOn w:val="stlTitel"/>
    <w:next w:val="Standaard"/>
    <w:qFormat/>
    <w:rsid w:val="00A03377"/>
    <w:pPr>
      <w:numPr>
        <w:ilvl w:val="8"/>
        <w:numId w:val="28"/>
      </w:num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Datum">
    <w:name w:val="stlDatum"/>
    <w:basedOn w:val="Standaard"/>
    <w:rsid w:val="00936911"/>
    <w:pPr>
      <w:spacing w:after="0" w:line="255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stlSubtitel">
    <w:name w:val="stlSubtitel"/>
    <w:rsid w:val="00936911"/>
    <w:pPr>
      <w:autoSpaceDE w:val="0"/>
      <w:autoSpaceDN w:val="0"/>
      <w:adjustRightInd w:val="0"/>
      <w:snapToGrid w:val="0"/>
      <w:spacing w:line="270" w:lineRule="exact"/>
    </w:pPr>
    <w:rPr>
      <w:rFonts w:ascii="Arial" w:eastAsia="SimSun" w:hAnsi="Arial" w:cs="Arial"/>
      <w:b/>
      <w:bCs/>
      <w:noProof/>
      <w:sz w:val="24"/>
      <w:szCs w:val="24"/>
      <w:lang w:eastAsia="zh-CN"/>
    </w:rPr>
  </w:style>
  <w:style w:type="paragraph" w:styleId="Inhopg1">
    <w:name w:val="toc 1"/>
    <w:basedOn w:val="Standaard"/>
    <w:next w:val="Standaard"/>
    <w:semiHidden/>
    <w:rsid w:val="00936911"/>
    <w:pPr>
      <w:spacing w:before="260" w:after="0" w:line="270" w:lineRule="exact"/>
    </w:pPr>
    <w:rPr>
      <w:rFonts w:ascii="Arial" w:eastAsia="Times New Roman" w:hAnsi="Arial" w:cs="Times New Roman"/>
      <w:b/>
      <w:spacing w:val="8"/>
      <w:sz w:val="20"/>
      <w:szCs w:val="20"/>
      <w:lang w:eastAsia="nl-NL"/>
    </w:rPr>
  </w:style>
  <w:style w:type="paragraph" w:customStyle="1" w:styleId="stlTitel">
    <w:name w:val="stlTitel"/>
    <w:rsid w:val="00936911"/>
    <w:pPr>
      <w:adjustRightInd w:val="0"/>
      <w:snapToGrid w:val="0"/>
      <w:spacing w:line="540" w:lineRule="exact"/>
    </w:pPr>
    <w:rPr>
      <w:rFonts w:ascii="Arial" w:eastAsia="SimSun" w:hAnsi="Arial" w:cs="Arial"/>
      <w:b/>
      <w:bCs/>
      <w:noProof/>
      <w:snapToGrid w:val="0"/>
      <w:spacing w:val="10"/>
      <w:sz w:val="28"/>
      <w:szCs w:val="40"/>
      <w:lang w:eastAsia="zh-CN"/>
    </w:rPr>
  </w:style>
  <w:style w:type="paragraph" w:customStyle="1" w:styleId="stlKenmerk">
    <w:name w:val="stlKenmerk"/>
    <w:basedOn w:val="Standaard"/>
    <w:rsid w:val="00936911"/>
  </w:style>
  <w:style w:type="paragraph" w:customStyle="1" w:styleId="stlReferenceHead">
    <w:name w:val="stlReferenceHead"/>
    <w:basedOn w:val="Standaard"/>
    <w:rsid w:val="00936911"/>
    <w:pPr>
      <w:spacing w:line="255" w:lineRule="exact"/>
      <w:jc w:val="right"/>
    </w:pPr>
    <w:rPr>
      <w:sz w:val="15"/>
    </w:rPr>
  </w:style>
  <w:style w:type="paragraph" w:styleId="Koptekst">
    <w:name w:val="header"/>
    <w:basedOn w:val="Standaard"/>
    <w:rsid w:val="00936911"/>
    <w:pPr>
      <w:tabs>
        <w:tab w:val="center" w:pos="4536"/>
        <w:tab w:val="right" w:pos="9072"/>
      </w:tabs>
      <w:spacing w:after="0" w:line="255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936911"/>
    <w:pPr>
      <w:tabs>
        <w:tab w:val="center" w:pos="4536"/>
        <w:tab w:val="right" w:pos="9072"/>
      </w:tabs>
      <w:spacing w:after="0" w:line="255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semiHidden/>
    <w:rsid w:val="00936911"/>
    <w:pPr>
      <w:spacing w:after="0" w:line="255" w:lineRule="atLeast"/>
    </w:pPr>
    <w:rPr>
      <w:rFonts w:ascii="Tahoma" w:eastAsia="Times New Roman" w:hAnsi="Tahoma" w:cs="Tahoma"/>
      <w:sz w:val="16"/>
      <w:szCs w:val="16"/>
      <w:lang w:eastAsia="nl-NL"/>
    </w:rPr>
  </w:style>
  <w:style w:type="paragraph" w:styleId="Bijschrift">
    <w:name w:val="caption"/>
    <w:basedOn w:val="Standaard"/>
    <w:next w:val="Standaard"/>
    <w:qFormat/>
    <w:rsid w:val="00936911"/>
    <w:pPr>
      <w:spacing w:after="0" w:line="220" w:lineRule="exact"/>
    </w:pPr>
    <w:rPr>
      <w:rFonts w:ascii="Arial" w:eastAsia="Times New Roman" w:hAnsi="Arial" w:cs="Times New Roman"/>
      <w:b/>
      <w:bCs/>
      <w:sz w:val="16"/>
      <w:szCs w:val="20"/>
      <w:lang w:eastAsia="nl-NL"/>
    </w:rPr>
  </w:style>
  <w:style w:type="character" w:styleId="Hyperlink">
    <w:name w:val="Hyperlink"/>
    <w:rsid w:val="00936911"/>
    <w:rPr>
      <w:color w:val="0000FF"/>
      <w:u w:val="single"/>
    </w:rPr>
  </w:style>
  <w:style w:type="paragraph" w:styleId="Inhopg2">
    <w:name w:val="toc 2"/>
    <w:basedOn w:val="Standaard"/>
    <w:next w:val="Standaard"/>
    <w:semiHidden/>
    <w:rsid w:val="00936911"/>
    <w:pPr>
      <w:spacing w:after="0" w:line="260" w:lineRule="exac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Inhopg3">
    <w:name w:val="toc 3"/>
    <w:basedOn w:val="Standaard"/>
    <w:next w:val="Standaard"/>
    <w:semiHidden/>
    <w:rsid w:val="00936911"/>
    <w:pPr>
      <w:spacing w:before="270" w:after="0" w:line="270" w:lineRule="exact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OnsKenmerk">
    <w:name w:val="OnsKenmerk"/>
    <w:basedOn w:val="Standaard"/>
    <w:rsid w:val="00936911"/>
  </w:style>
  <w:style w:type="numbering" w:customStyle="1" w:styleId="Opsommingmetcijfers">
    <w:name w:val="Opsomming met cijfers"/>
    <w:rsid w:val="00936911"/>
    <w:pPr>
      <w:numPr>
        <w:numId w:val="14"/>
      </w:numPr>
    </w:pPr>
  </w:style>
  <w:style w:type="numbering" w:customStyle="1" w:styleId="Opsommingmethokjes">
    <w:name w:val="Opsomming met hokjes"/>
    <w:rsid w:val="00936911"/>
    <w:pPr>
      <w:numPr>
        <w:numId w:val="15"/>
      </w:numPr>
    </w:pPr>
  </w:style>
  <w:style w:type="numbering" w:customStyle="1" w:styleId="Opsommingmetletters">
    <w:name w:val="Opsomming met letters"/>
    <w:rsid w:val="00936911"/>
    <w:pPr>
      <w:numPr>
        <w:numId w:val="16"/>
      </w:numPr>
    </w:pPr>
  </w:style>
  <w:style w:type="paragraph" w:customStyle="1" w:styleId="stlPagenumber">
    <w:name w:val="stlPagenumber"/>
    <w:rsid w:val="00936911"/>
    <w:pPr>
      <w:adjustRightInd w:val="0"/>
      <w:snapToGrid w:val="0"/>
      <w:spacing w:before="400" w:after="140" w:line="225" w:lineRule="exact"/>
      <w:jc w:val="right"/>
    </w:pPr>
    <w:rPr>
      <w:rFonts w:ascii="Arial" w:eastAsia="SimSun" w:hAnsi="Arial" w:cs="Arial"/>
      <w:noProof/>
      <w:snapToGrid w:val="0"/>
      <w:lang w:eastAsia="zh-CN"/>
    </w:rPr>
  </w:style>
  <w:style w:type="paragraph" w:customStyle="1" w:styleId="stlRapportdata">
    <w:name w:val="stlRapportdata"/>
    <w:rsid w:val="00936911"/>
    <w:pPr>
      <w:adjustRightInd w:val="0"/>
      <w:snapToGrid w:val="0"/>
      <w:spacing w:line="225" w:lineRule="exact"/>
    </w:pPr>
    <w:rPr>
      <w:rFonts w:ascii="Arial" w:eastAsia="SimSun" w:hAnsi="Arial" w:cs="Arial"/>
      <w:snapToGrid w:val="0"/>
      <w:sz w:val="16"/>
      <w:szCs w:val="16"/>
      <w:lang w:eastAsia="zh-CN"/>
    </w:rPr>
  </w:style>
  <w:style w:type="paragraph" w:customStyle="1" w:styleId="stlRapporttitel">
    <w:name w:val="stlRapporttitel"/>
    <w:basedOn w:val="stlTitel"/>
    <w:rsid w:val="00936911"/>
  </w:style>
  <w:style w:type="paragraph" w:customStyle="1" w:styleId="stlReturnaddress">
    <w:name w:val="stlReturnaddress"/>
    <w:rsid w:val="00936911"/>
    <w:pPr>
      <w:adjustRightInd w:val="0"/>
      <w:snapToGrid w:val="0"/>
      <w:spacing w:line="170" w:lineRule="exact"/>
    </w:pPr>
    <w:rPr>
      <w:rFonts w:ascii="Arial" w:eastAsia="SimSun" w:hAnsi="Arial" w:cs="Arial"/>
      <w:noProof/>
      <w:snapToGrid w:val="0"/>
      <w:sz w:val="16"/>
      <w:szCs w:val="16"/>
      <w:lang w:eastAsia="zh-CN"/>
    </w:rPr>
  </w:style>
  <w:style w:type="paragraph" w:customStyle="1" w:styleId="stlSector">
    <w:name w:val="stlSector"/>
    <w:rsid w:val="00936911"/>
    <w:pPr>
      <w:adjustRightInd w:val="0"/>
      <w:snapToGrid w:val="0"/>
      <w:spacing w:line="225" w:lineRule="exact"/>
    </w:pPr>
    <w:rPr>
      <w:rFonts w:ascii="Arial" w:eastAsia="SimSun" w:hAnsi="Arial" w:cs="Arial"/>
      <w:b/>
      <w:bCs/>
      <w:noProof/>
      <w:snapToGrid w:val="0"/>
      <w:sz w:val="17"/>
      <w:szCs w:val="17"/>
      <w:lang w:eastAsia="zh-CN"/>
    </w:rPr>
  </w:style>
  <w:style w:type="paragraph" w:customStyle="1" w:styleId="stlSender">
    <w:name w:val="stlSender"/>
    <w:basedOn w:val="Standaard"/>
    <w:rsid w:val="00936911"/>
    <w:pPr>
      <w:spacing w:line="255" w:lineRule="exact"/>
    </w:pPr>
    <w:rPr>
      <w:sz w:val="15"/>
    </w:rPr>
  </w:style>
  <w:style w:type="paragraph" w:customStyle="1" w:styleId="stlSendersdata">
    <w:name w:val="stlSendersdata"/>
    <w:rsid w:val="00936911"/>
    <w:pPr>
      <w:adjustRightInd w:val="0"/>
      <w:snapToGrid w:val="0"/>
      <w:spacing w:line="225" w:lineRule="exact"/>
    </w:pPr>
    <w:rPr>
      <w:rFonts w:ascii="Arial" w:eastAsia="SimSun" w:hAnsi="Arial" w:cs="Arial"/>
      <w:noProof/>
      <w:snapToGrid w:val="0"/>
      <w:sz w:val="16"/>
      <w:szCs w:val="16"/>
      <w:lang w:eastAsia="zh-CN"/>
    </w:rPr>
  </w:style>
  <w:style w:type="paragraph" w:customStyle="1" w:styleId="stlService">
    <w:name w:val="stlService"/>
    <w:rsid w:val="00936911"/>
    <w:pPr>
      <w:adjustRightInd w:val="0"/>
      <w:snapToGrid w:val="0"/>
      <w:spacing w:line="225" w:lineRule="exact"/>
    </w:pPr>
    <w:rPr>
      <w:rFonts w:ascii="Arial" w:eastAsia="SimSun" w:hAnsi="Arial" w:cs="Arial"/>
      <w:b/>
      <w:bCs/>
      <w:noProof/>
      <w:snapToGrid w:val="0"/>
      <w:sz w:val="17"/>
      <w:szCs w:val="17"/>
      <w:lang w:eastAsia="zh-CN"/>
    </w:rPr>
  </w:style>
  <w:style w:type="paragraph" w:customStyle="1" w:styleId="stlStatus">
    <w:name w:val="stlStatus"/>
    <w:basedOn w:val="stlRapportdata"/>
    <w:rsid w:val="00936911"/>
    <w:rPr>
      <w:snapToGrid/>
    </w:rPr>
  </w:style>
  <w:style w:type="paragraph" w:customStyle="1" w:styleId="stlTitle">
    <w:name w:val="stlTitle"/>
    <w:basedOn w:val="Standaard"/>
    <w:rsid w:val="00936911"/>
    <w:pPr>
      <w:spacing w:line="255" w:lineRule="exact"/>
    </w:pPr>
    <w:rPr>
      <w:b/>
      <w:sz w:val="24"/>
    </w:rPr>
  </w:style>
  <w:style w:type="paragraph" w:customStyle="1" w:styleId="stlVersie">
    <w:name w:val="stlVersie"/>
    <w:basedOn w:val="stlRapportdata"/>
    <w:rsid w:val="00936911"/>
    <w:rPr>
      <w:snapToGrid/>
    </w:rPr>
  </w:style>
  <w:style w:type="character" w:styleId="Voetnootmarkering">
    <w:name w:val="footnote reference"/>
    <w:semiHidden/>
    <w:rsid w:val="00936911"/>
    <w:rPr>
      <w:rFonts w:ascii="Arial" w:hAnsi="Arial" w:cs="Arial"/>
      <w:sz w:val="16"/>
      <w:szCs w:val="20"/>
      <w:vertAlign w:val="baseline"/>
    </w:rPr>
  </w:style>
  <w:style w:type="paragraph" w:styleId="Voetnoottekst">
    <w:name w:val="footnote text"/>
    <w:basedOn w:val="Standaard"/>
    <w:semiHidden/>
    <w:rsid w:val="00936911"/>
    <w:pPr>
      <w:spacing w:after="0" w:line="220" w:lineRule="exact"/>
    </w:pPr>
    <w:rPr>
      <w:rFonts w:ascii="Arial" w:eastAsia="Times New Roman" w:hAnsi="Arial" w:cs="Times New Roman"/>
      <w:sz w:val="16"/>
      <w:szCs w:val="16"/>
      <w:lang w:eastAsia="nl-NL"/>
    </w:rPr>
  </w:style>
  <w:style w:type="paragraph" w:customStyle="1" w:styleId="Bijlage">
    <w:name w:val="_Bijlage"/>
    <w:basedOn w:val="Kop9"/>
    <w:next w:val="Standaard"/>
    <w:rsid w:val="00A03377"/>
    <w:pPr>
      <w:numPr>
        <w:ilvl w:val="0"/>
        <w:numId w:val="0"/>
      </w:numPr>
    </w:pPr>
  </w:style>
  <w:style w:type="character" w:customStyle="1" w:styleId="VoettekstChar">
    <w:name w:val="Voettekst Char"/>
    <w:basedOn w:val="Standaardalinea-lettertype"/>
    <w:link w:val="Voettekst"/>
    <w:locked/>
    <w:rsid w:val="006B4FE6"/>
    <w:rPr>
      <w:rFonts w:ascii="Arial" w:hAnsi="Arial"/>
    </w:rPr>
  </w:style>
  <w:style w:type="character" w:styleId="Paginanummer">
    <w:name w:val="page number"/>
    <w:basedOn w:val="Standaardalinea-lettertype"/>
    <w:rsid w:val="002B03DE"/>
    <w:rPr>
      <w:rFonts w:cs="Times New Roman"/>
    </w:rPr>
  </w:style>
  <w:style w:type="character" w:customStyle="1" w:styleId="Kop1Char">
    <w:name w:val="Kop 1 Char"/>
    <w:basedOn w:val="Standaardalinea-lettertype"/>
    <w:link w:val="Kop1"/>
    <w:rsid w:val="009779C7"/>
    <w:rPr>
      <w:rFonts w:ascii="Arial" w:eastAsia="SimSun" w:hAnsi="Arial" w:cs="Arial"/>
      <w:b/>
      <w:bCs/>
      <w:noProof/>
      <w:snapToGrid w:val="0"/>
      <w:spacing w:val="10"/>
      <w:sz w:val="28"/>
      <w:szCs w:val="40"/>
      <w:lang w:eastAsia="zh-CN"/>
    </w:rPr>
  </w:style>
  <w:style w:type="character" w:customStyle="1" w:styleId="Kop2Char">
    <w:name w:val="Kop 2 Char"/>
    <w:basedOn w:val="Standaardalinea-lettertype"/>
    <w:link w:val="Kop2"/>
    <w:rsid w:val="009779C7"/>
    <w:rPr>
      <w:rFonts w:ascii="Arial" w:eastAsia="SimSun" w:hAnsi="Arial" w:cs="Arial"/>
      <w:b/>
      <w:bCs/>
      <w:noProof/>
      <w:snapToGrid w:val="0"/>
      <w:sz w:val="22"/>
      <w:szCs w:val="24"/>
      <w:lang w:eastAsia="zh-CN"/>
    </w:rPr>
  </w:style>
  <w:style w:type="character" w:customStyle="1" w:styleId="Kop3Char">
    <w:name w:val="Kop 3 Char"/>
    <w:basedOn w:val="Standaardalinea-lettertype"/>
    <w:link w:val="Kop3"/>
    <w:rsid w:val="009779C7"/>
    <w:rPr>
      <w:rFonts w:ascii="Arial" w:hAnsi="Arial"/>
      <w:b/>
      <w:bCs/>
      <w:spacing w:val="6"/>
    </w:rPr>
  </w:style>
  <w:style w:type="paragraph" w:customStyle="1" w:styleId="F-Titel">
    <w:name w:val="F-Titel"/>
    <w:next w:val="F-Ondertitel"/>
    <w:link w:val="F-TitelChar"/>
    <w:autoRedefine/>
    <w:qFormat/>
    <w:rsid w:val="00642743"/>
    <w:pPr>
      <w:spacing w:after="160" w:line="259" w:lineRule="auto"/>
      <w:outlineLvl w:val="0"/>
    </w:pPr>
    <w:rPr>
      <w:rFonts w:asciiTheme="minorHAnsi" w:eastAsiaTheme="minorHAnsi" w:hAnsiTheme="minorHAnsi" w:cstheme="minorBidi"/>
      <w:b/>
      <w:caps/>
      <w:sz w:val="28"/>
      <w:szCs w:val="22"/>
      <w:lang w:eastAsia="en-US"/>
    </w:rPr>
  </w:style>
  <w:style w:type="paragraph" w:customStyle="1" w:styleId="F-Ondertitel">
    <w:name w:val="F-Ondertitel"/>
    <w:next w:val="Standaard"/>
    <w:link w:val="F-OndertitelChar"/>
    <w:autoRedefine/>
    <w:uiPriority w:val="1"/>
    <w:qFormat/>
    <w:rsid w:val="00642743"/>
    <w:pP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F-TitelChar">
    <w:name w:val="F-Titel Char"/>
    <w:basedOn w:val="Standaardalinea-lettertype"/>
    <w:link w:val="F-Titel"/>
    <w:rsid w:val="00642743"/>
    <w:rPr>
      <w:rFonts w:asciiTheme="minorHAnsi" w:eastAsiaTheme="minorHAnsi" w:hAnsiTheme="minorHAnsi" w:cstheme="minorBidi"/>
      <w:b/>
      <w:caps/>
      <w:sz w:val="28"/>
      <w:szCs w:val="22"/>
      <w:lang w:eastAsia="en-US"/>
    </w:rPr>
  </w:style>
  <w:style w:type="character" w:customStyle="1" w:styleId="F-OndertitelChar">
    <w:name w:val="F-Ondertitel Char"/>
    <w:basedOn w:val="Standaardalinea-lettertype"/>
    <w:link w:val="F-Ondertitel"/>
    <w:uiPriority w:val="1"/>
    <w:rsid w:val="00642743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customStyle="1" w:styleId="F-Accent">
    <w:name w:val="F-Accent"/>
    <w:next w:val="Standaard"/>
    <w:link w:val="F-AccentChar"/>
    <w:autoRedefine/>
    <w:uiPriority w:val="4"/>
    <w:qFormat/>
    <w:rsid w:val="00642743"/>
    <w:pPr>
      <w:spacing w:after="160" w:line="259" w:lineRule="auto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eastAsia="en-US"/>
    </w:rPr>
  </w:style>
  <w:style w:type="character" w:customStyle="1" w:styleId="F-AccentChar">
    <w:name w:val="F-Accent Char"/>
    <w:basedOn w:val="Standaardalinea-lettertype"/>
    <w:link w:val="F-Accent"/>
    <w:uiPriority w:val="4"/>
    <w:rsid w:val="00642743"/>
    <w:rPr>
      <w:rFonts w:asciiTheme="minorHAnsi" w:eastAsiaTheme="minorHAnsi" w:hAnsiTheme="minorHAnsi" w:cstheme="minorBidi"/>
      <w:color w:val="2F5496" w:themeColor="accent5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bhm-vfs-p01.bhm.local\Templates\Huisstijl_VRHM_2020\Leeg%20document%20staand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Leeg document staand</Template>
  <TotalTime>4</TotalTime>
  <Pages>1</Pages>
  <Words>163</Words>
  <Characters>969</Characters>
  <Application>Microsoft Office Word</Application>
  <DocSecurity>0</DocSecurity>
  <Lines>35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Veiligheidsregio Hollands Midden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Kranenburg, Lisan</dc:creator>
  <cp:keywords/>
  <dc:description/>
  <cp:lastModifiedBy>Kranenburg, Lisan</cp:lastModifiedBy>
  <cp:revision>1</cp:revision>
  <dcterms:created xsi:type="dcterms:W3CDTF">2024-02-13T15:32:00Z</dcterms:created>
  <dcterms:modified xsi:type="dcterms:W3CDTF">2024-02-13T15:36:00Z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23-11-2020</vt:lpwstr>
  </property>
</Properties>
</file>